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7"/>
        <w:gridCol w:w="21"/>
        <w:gridCol w:w="2748"/>
        <w:gridCol w:w="1687"/>
        <w:gridCol w:w="2407"/>
      </w:tblGrid>
      <w:tr w:rsidR="000172E5" w:rsidRPr="00846B76" w:rsidTr="006145D8">
        <w:tc>
          <w:tcPr>
            <w:tcW w:w="5000" w:type="pct"/>
            <w:gridSpan w:val="5"/>
            <w:shd w:val="clear" w:color="auto" w:fill="731F1C" w:themeFill="accent5"/>
            <w:vAlign w:val="bottom"/>
          </w:tcPr>
          <w:p w:rsidR="000172E5" w:rsidRPr="00846B76" w:rsidRDefault="00C177A7" w:rsidP="00C177A7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Student Name</w:t>
            </w:r>
          </w:p>
        </w:tc>
      </w:tr>
      <w:tr w:rsidR="000172E5" w:rsidRPr="00846B76" w:rsidTr="006145D8">
        <w:sdt>
          <w:sdtPr>
            <w:id w:val="1621259925"/>
            <w:placeholder>
              <w:docPart w:val="5F78440AB3AB4F4A9DBEEB78F21D274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:rsidR="000172E5" w:rsidRPr="00846B76" w:rsidRDefault="007147D7" w:rsidP="00311D4F">
                <w:pPr>
                  <w:pStyle w:val="NormalIndent"/>
                </w:pPr>
                <w:r w:rsidRPr="006145D8">
                  <w:t>First Name</w:t>
                </w:r>
              </w:p>
            </w:tc>
          </w:sdtContent>
        </w:sdt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0172E5" w:rsidRPr="00846B76" w:rsidTr="006145D8">
        <w:sdt>
          <w:sdtPr>
            <w:id w:val="-1470592894"/>
            <w:placeholder>
              <w:docPart w:val="3446CBF6A0D34DBE943661D9518C349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:rsidR="000172E5" w:rsidRPr="00846B76" w:rsidRDefault="007147D7" w:rsidP="00311D4F">
                <w:pPr>
                  <w:pStyle w:val="NormalIndent"/>
                </w:pPr>
                <w:r w:rsidRPr="006145D8">
                  <w:t>Last Name</w:t>
                </w:r>
              </w:p>
            </w:tc>
          </w:sdtContent>
        </w:sdt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0172E5" w:rsidRPr="00846B76" w:rsidTr="006145D8">
        <w:sdt>
          <w:sdtPr>
            <w:id w:val="946660661"/>
            <w:placeholder>
              <w:docPart w:val="F841725F51394233A1E6289468630F7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:rsidR="000172E5" w:rsidRDefault="007147D7" w:rsidP="00311D4F">
                <w:pPr>
                  <w:pStyle w:val="NormalIndent"/>
                </w:pPr>
                <w:r w:rsidRPr="006145D8">
                  <w:t>Cell Phone</w:t>
                </w:r>
              </w:p>
            </w:tc>
          </w:sdtContent>
        </w:sdt>
        <w:tc>
          <w:tcPr>
            <w:tcW w:w="147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  <w:tc>
          <w:tcPr>
            <w:tcW w:w="901" w:type="pct"/>
            <w:tcBorders>
              <w:top w:val="single" w:sz="4" w:space="0" w:color="auto"/>
            </w:tcBorders>
            <w:vAlign w:val="bottom"/>
          </w:tcPr>
          <w:p w:rsidR="000172E5" w:rsidRDefault="00C177A7" w:rsidP="00C177A7">
            <w:r>
              <w:t>Student Number</w:t>
            </w:r>
          </w:p>
        </w:tc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0172E5" w:rsidRPr="00846B76" w:rsidTr="006145D8">
        <w:sdt>
          <w:sdtPr>
            <w:id w:val="1334104394"/>
            <w:placeholder>
              <w:docPart w:val="8FA89FBBDD5B46EA9E447FE839E48BE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:rsidR="000172E5" w:rsidRPr="00846B76" w:rsidRDefault="007147D7" w:rsidP="00311D4F">
                <w:pPr>
                  <w:pStyle w:val="NormalIndent"/>
                </w:pPr>
                <w:r w:rsidRPr="006145D8">
                  <w:t>Email</w:t>
                </w:r>
              </w:p>
            </w:tc>
          </w:sdtContent>
        </w:sdt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0172E5" w:rsidRPr="00846B76" w:rsidTr="006145D8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p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:rsidTr="006145D8">
        <w:tc>
          <w:tcPr>
            <w:tcW w:w="5000" w:type="pct"/>
            <w:gridSpan w:val="5"/>
            <w:shd w:val="clear" w:color="auto" w:fill="731F1C" w:themeFill="accent5"/>
            <w:vAlign w:val="bottom"/>
          </w:tcPr>
          <w:p w:rsidR="000172E5" w:rsidRPr="00846B76" w:rsidRDefault="00C177A7" w:rsidP="00C177A7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Supervisor</w:t>
            </w:r>
          </w:p>
        </w:tc>
      </w:tr>
      <w:tr w:rsidR="000172E5" w:rsidRPr="00846B76" w:rsidTr="006145D8">
        <w:sdt>
          <w:sdtPr>
            <w:id w:val="-2047821762"/>
            <w:placeholder>
              <w:docPart w:val="07A457126CEC4D9EA27BCDB36EDBE7A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:rsidR="000172E5" w:rsidRPr="00846B76" w:rsidRDefault="007147D7" w:rsidP="00311D4F">
                <w:pPr>
                  <w:pStyle w:val="NormalIndent"/>
                </w:pPr>
                <w:r w:rsidRPr="006145D8">
                  <w:t>First Name</w:t>
                </w:r>
              </w:p>
            </w:tc>
          </w:sdtContent>
        </w:sdt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0172E5" w:rsidRPr="00846B76" w:rsidTr="006145D8">
        <w:sdt>
          <w:sdtPr>
            <w:id w:val="-1368443858"/>
            <w:placeholder>
              <w:docPart w:val="C67A30E33F9243EC8C9C6DC65E24DE74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:rsidR="000172E5" w:rsidRPr="00846B76" w:rsidRDefault="007147D7" w:rsidP="00311D4F">
                <w:pPr>
                  <w:pStyle w:val="NormalIndent"/>
                </w:pPr>
                <w:r w:rsidRPr="006145D8">
                  <w:t>Last Name</w:t>
                </w:r>
              </w:p>
            </w:tc>
          </w:sdtContent>
        </w:sdt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0172E5" w:rsidRPr="00846B76" w:rsidTr="006145D8">
        <w:tc>
          <w:tcPr>
            <w:tcW w:w="1334" w:type="pct"/>
            <w:vAlign w:val="bottom"/>
          </w:tcPr>
          <w:p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66" w:type="pct"/>
            <w:gridSpan w:val="4"/>
            <w:vAlign w:val="bottom"/>
          </w:tcPr>
          <w:p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:rsidTr="006145D8">
        <w:tc>
          <w:tcPr>
            <w:tcW w:w="1345" w:type="pct"/>
            <w:gridSpan w:val="2"/>
            <w:vAlign w:val="bottom"/>
          </w:tcPr>
          <w:p w:rsidR="000172E5" w:rsidRPr="00846B76" w:rsidRDefault="003B17DD" w:rsidP="00C177A7">
            <w:r>
              <w:t>Short course/Field work title</w:t>
            </w:r>
          </w:p>
        </w:tc>
        <w:tc>
          <w:tcPr>
            <w:tcW w:w="3655" w:type="pct"/>
            <w:gridSpan w:val="3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</w:tbl>
    <w:p w:rsidR="000172E5" w:rsidRDefault="000172E5">
      <w:bookmarkStart w:id="0" w:name="_GoBack"/>
      <w:bookmarkEnd w:id="0"/>
    </w:p>
    <w:p w:rsidR="00C177A7" w:rsidRDefault="002769E3">
      <w:r>
        <w:t>Fee _____________________</w:t>
      </w:r>
    </w:p>
    <w:p w:rsidR="00C177A7" w:rsidRDefault="00C177A7">
      <w:r>
        <w:t>Te</w:t>
      </w:r>
      <w:r w:rsidR="00AD3D22">
        <w:t>ll us, in 500 words or less, how</w:t>
      </w:r>
      <w:r>
        <w:t xml:space="preserve"> this short course or field work will directly benefit your current research:  </w:t>
      </w:r>
    </w:p>
    <w:p w:rsidR="00C177A7" w:rsidRPr="00C177A7" w:rsidRDefault="001F145A" w:rsidP="00C177A7"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66040</wp:posOffset>
                </wp:positionV>
                <wp:extent cx="5915025" cy="204787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025" cy="2047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77A7" w:rsidRDefault="00C177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pt;margin-top:5.2pt;width:465.75pt;height:161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eiFlQIAALMFAAAOAAAAZHJzL2Uyb0RvYy54bWysVEtPGzEQvlfqf7B8L7vZJjwiNigFUVVC&#10;gAoVZ8drEwvb49pOdtNfz9i7CYFyoepld+z55vV5Zk7POqPJWvigwNZ0dFBSIiyHRtnHmv66v/xy&#10;TEmIzDZMgxU13YhAz2afP522bioqWIJuhCfoxIZp62q6jNFNiyLwpTAsHIATFpUSvGERj/6xaDxr&#10;0bvRRVWWh0ULvnEeuAgBby96JZ1l/1IKHm+kDCISXVPMLeavz99F+hazUzZ99MwtFR/SYP+QhWHK&#10;YtCdqwsWGVl59Zcro7iHADIecDAFSKm4yDVgNaPyTTV3S+ZErgXJCW5HU/h/bvn1+tYT1dS0osQy&#10;g090L7pIvkFHqsRO68IUQXcOYbHDa3zl7X3Ay1R0J71JfyyHoB553uy4Tc44Xk5ORpOymlDCUVeV&#10;46Pjo0nyU7yYOx/idwGGJKGmHh8vc8rWVyH20C0kRQugVXOptM6H1DDiXHuyZvjUOuYk0fkrlLak&#10;renh10mZHb/SJdc7+4Vm/GlIbw+F/rRN4URurSGtRFFPRZbiRouE0fankEhtZuSdHBnnwu7yzOiE&#10;kljRRwwH/EtWHzHu60CLHBls3BkbZcH3LL2mtnnaUit7PL7hXt1JjN2iG1pnAc0GO8dDP3nB8UuF&#10;RF+xEG+Zx1HDZsH1EW/wIzXg68AgUbIE/+e9+4THCUAtJS2Obk3D7xXzghL9w+JsnIzG4zTr+TCe&#10;HFV48Puaxb7Grsw5YMuMcFE5nsWEj3orSg/mAbfMPEVFFbMcY9c0bsXz2C8U3FJczOcZhNPtWLyy&#10;d44n14ne1GD33QPzbmjwiLNxDdshZ9M3fd5jk6WF+SqCVHkIEsE9qwPxuBnyGA1bLK2e/XNGveza&#10;2TMAAAD//wMAUEsDBBQABgAIAAAAIQCti4c83AAAAAkBAAAPAAAAZHJzL2Rvd25yZXYueG1sTI/B&#10;TsMwEETvSPyDtUjcqENSUBLiVIAKF04tiLMbu7ZFvI5sNw1/z3KC02o0o9k33WbxI5t1TC6ggNtV&#10;AUzjEJRDI+Dj/eWmBpayRCXHgFrAt06w6S8vOtmqcMadnvfZMCrB1EoBNuep5TwNVnuZVmHSSN4x&#10;RC8zyWi4ivJM5X7kZVHccy8d0gcrJ/1s9fC1P3kB2yfTmKGW0W5r5dy8fB7fzKsQ11fL4wOwrJf8&#10;F4ZffEKHnpgO4YQqsZF0SVMy3WINjPxmXd0BOwioqrIB3nf8/4L+BwAA//8DAFBLAQItABQABgAI&#10;AAAAIQC2gziS/gAAAOEBAAATAAAAAAAAAAAAAAAAAAAAAABbQ29udGVudF9UeXBlc10ueG1sUEsB&#10;Ai0AFAAGAAgAAAAhADj9If/WAAAAlAEAAAsAAAAAAAAAAAAAAAAALwEAAF9yZWxzLy5yZWxzUEsB&#10;Ai0AFAAGAAgAAAAhALOJ6IWVAgAAswUAAA4AAAAAAAAAAAAAAAAALgIAAGRycy9lMm9Eb2MueG1s&#10;UEsBAi0AFAAGAAgAAAAhAK2LhzzcAAAACQEAAA8AAAAAAAAAAAAAAAAA7wQAAGRycy9kb3ducmV2&#10;LnhtbFBLBQYAAAAABAAEAPMAAAD4BQAAAAA=&#10;" fillcolor="white [3201]" strokeweight=".5pt">
                <v:textbox>
                  <w:txbxContent>
                    <w:p w:rsidR="00C177A7" w:rsidRDefault="00C177A7"/>
                  </w:txbxContent>
                </v:textbox>
              </v:shape>
            </w:pict>
          </mc:Fallback>
        </mc:AlternateContent>
      </w:r>
    </w:p>
    <w:sectPr w:rsidR="00C177A7" w:rsidRPr="00C177A7" w:rsidSect="006145D8">
      <w:headerReference w:type="default" r:id="rId11"/>
      <w:footerReference w:type="default" r:id="rId12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6FB2" w:rsidRDefault="000A6FB2" w:rsidP="000172E5">
      <w:pPr>
        <w:spacing w:after="0" w:line="240" w:lineRule="auto"/>
      </w:pPr>
      <w:r>
        <w:separator/>
      </w:r>
    </w:p>
  </w:endnote>
  <w:endnote w:type="continuationSeparator" w:id="0">
    <w:p w:rsidR="000A6FB2" w:rsidRDefault="000A6FB2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D6EAD11-C5C8-4A82-95CE-4C74626404C2}"/>
    <w:embedBold r:id="rId2" w:fontKey="{E9659DA8-64E6-4F9C-A764-54EDDCF9321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3C1B8F14-2F66-4F19-823B-C918366AC602}"/>
    <w:embedBold r:id="rId4" w:fontKey="{B97448B2-7E70-4E78-896F-067A60150826}"/>
    <w:embedItalic r:id="rId5" w:fontKey="{52581F90-C8FC-4FA4-8A01-956764364508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6" w:fontKey="{F326E0F0-935A-44FE-B634-830EF5DEB37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:rsidTr="00C4167A">
      <w:tc>
        <w:tcPr>
          <w:tcW w:w="4675" w:type="dxa"/>
          <w:vAlign w:val="center"/>
        </w:tcPr>
        <w:p w:rsidR="00311D4F" w:rsidRPr="00311D4F" w:rsidRDefault="00311D4F" w:rsidP="00C96FDB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:rsidR="00311D4F" w:rsidRPr="00311D4F" w:rsidRDefault="00311D4F" w:rsidP="00311D4F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:rsidR="006145D8" w:rsidRDefault="006145D8" w:rsidP="00311D4F">
    <w:pPr>
      <w:pStyle w:val="NoSpacing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6FB2" w:rsidRDefault="000A6FB2" w:rsidP="000172E5">
      <w:pPr>
        <w:spacing w:after="0" w:line="240" w:lineRule="auto"/>
      </w:pPr>
      <w:r>
        <w:separator/>
      </w:r>
    </w:p>
  </w:footnote>
  <w:footnote w:type="continuationSeparator" w:id="0">
    <w:p w:rsidR="000A6FB2" w:rsidRDefault="000A6FB2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1215"/>
      <w:gridCol w:w="7202"/>
    </w:tblGrid>
    <w:tr w:rsidR="00B337A2" w:rsidRPr="00B337A2" w:rsidTr="007F12F3">
      <w:trPr>
        <w:trHeight w:val="960"/>
      </w:trPr>
      <w:tc>
        <w:tcPr>
          <w:tcW w:w="1215" w:type="dxa"/>
          <w:vAlign w:val="center"/>
        </w:tcPr>
        <w:p w:rsidR="00B337A2" w:rsidRPr="00631EDC" w:rsidRDefault="00B337A2" w:rsidP="007F12F3">
          <w:pPr>
            <w:tabs>
              <w:tab w:val="center" w:pos="4680"/>
              <w:tab w:val="right" w:pos="9360"/>
            </w:tabs>
            <w:spacing w:before="0" w:after="0"/>
            <w:rPr>
              <w:rFonts w:ascii="Corbel" w:eastAsia="Calibri" w:hAnsi="Corbel" w:cs="Times New Roman"/>
              <w:b/>
              <w:noProof/>
              <w:color w:val="262626" w:themeColor="text1" w:themeTint="D9"/>
              <w:sz w:val="44"/>
              <w:szCs w:val="24"/>
              <w14:shadow w14:blurRad="0" w14:dist="38100" w14:dir="2700000" w14:sx="100000" w14:sy="100000" w14:kx="0" w14:ky="0" w14:algn="bl">
                <w14:schemeClr w14:val="accent5"/>
              </w14:shadow>
              <w14:textOutline w14:w="6731" w14:cap="flat" w14:cmpd="sng" w14:algn="ctr">
                <w14:solidFill>
                  <w14:schemeClr w14:val="bg1"/>
                </w14:solidFill>
                <w14:prstDash w14:val="solid"/>
                <w14:round/>
              </w14:textOutline>
            </w:rPr>
          </w:pPr>
        </w:p>
      </w:tc>
      <w:tc>
        <w:tcPr>
          <w:tcW w:w="7202" w:type="dxa"/>
          <w:vAlign w:val="center"/>
        </w:tcPr>
        <w:p w:rsidR="00B337A2" w:rsidRPr="00C22556" w:rsidRDefault="00C177A7" w:rsidP="00C22556">
          <w:pPr>
            <w:jc w:val="center"/>
            <w:rPr>
              <w:b/>
              <w:color w:val="002060"/>
              <w:sz w:val="36"/>
              <w:szCs w:val="36"/>
            </w:rPr>
          </w:pPr>
          <w:r w:rsidRPr="00C22556">
            <w:rPr>
              <w:b/>
              <w:sz w:val="36"/>
              <w:szCs w:val="36"/>
            </w:rPr>
            <w:t>Materials Engineering Class of 1959 Professional Development Fund Application</w:t>
          </w:r>
        </w:p>
      </w:tc>
    </w:tr>
  </w:tbl>
  <w:p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7A7"/>
    <w:rsid w:val="000172E5"/>
    <w:rsid w:val="00052382"/>
    <w:rsid w:val="0006568A"/>
    <w:rsid w:val="00076F0F"/>
    <w:rsid w:val="00084253"/>
    <w:rsid w:val="000A6FB2"/>
    <w:rsid w:val="000D1F49"/>
    <w:rsid w:val="0011171B"/>
    <w:rsid w:val="001727CA"/>
    <w:rsid w:val="001F145A"/>
    <w:rsid w:val="002769E3"/>
    <w:rsid w:val="002C56E6"/>
    <w:rsid w:val="00311D4F"/>
    <w:rsid w:val="00344849"/>
    <w:rsid w:val="00361E11"/>
    <w:rsid w:val="003B17DD"/>
    <w:rsid w:val="003F0847"/>
    <w:rsid w:val="0040090B"/>
    <w:rsid w:val="0046302A"/>
    <w:rsid w:val="00487D2D"/>
    <w:rsid w:val="004D5D62"/>
    <w:rsid w:val="005112D0"/>
    <w:rsid w:val="00577E06"/>
    <w:rsid w:val="00583334"/>
    <w:rsid w:val="005A3BF7"/>
    <w:rsid w:val="005F2035"/>
    <w:rsid w:val="005F7990"/>
    <w:rsid w:val="00610292"/>
    <w:rsid w:val="006145D8"/>
    <w:rsid w:val="00631EDC"/>
    <w:rsid w:val="0063739C"/>
    <w:rsid w:val="00642E7A"/>
    <w:rsid w:val="007147D7"/>
    <w:rsid w:val="00770F25"/>
    <w:rsid w:val="007A35A8"/>
    <w:rsid w:val="007B0A85"/>
    <w:rsid w:val="007C6A52"/>
    <w:rsid w:val="007F12F3"/>
    <w:rsid w:val="0082043E"/>
    <w:rsid w:val="00846B76"/>
    <w:rsid w:val="008E203A"/>
    <w:rsid w:val="0091229C"/>
    <w:rsid w:val="00940E73"/>
    <w:rsid w:val="0098597D"/>
    <w:rsid w:val="009F619A"/>
    <w:rsid w:val="009F6DDE"/>
    <w:rsid w:val="00A370A8"/>
    <w:rsid w:val="00AD3D22"/>
    <w:rsid w:val="00B219AF"/>
    <w:rsid w:val="00B337A2"/>
    <w:rsid w:val="00BD4753"/>
    <w:rsid w:val="00BD5CB1"/>
    <w:rsid w:val="00BE62EE"/>
    <w:rsid w:val="00C003BA"/>
    <w:rsid w:val="00C177A7"/>
    <w:rsid w:val="00C22556"/>
    <w:rsid w:val="00C4602F"/>
    <w:rsid w:val="00C46878"/>
    <w:rsid w:val="00C6231D"/>
    <w:rsid w:val="00C831D2"/>
    <w:rsid w:val="00C96FDB"/>
    <w:rsid w:val="00CB4A51"/>
    <w:rsid w:val="00CD4532"/>
    <w:rsid w:val="00CD47B0"/>
    <w:rsid w:val="00CE6104"/>
    <w:rsid w:val="00CE7918"/>
    <w:rsid w:val="00D16163"/>
    <w:rsid w:val="00DB3FAD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311D4F"/>
    <w:pPr>
      <w:tabs>
        <w:tab w:val="center" w:pos="4680"/>
        <w:tab w:val="right" w:pos="9360"/>
      </w:tabs>
      <w:spacing w:before="0" w:after="0"/>
    </w:pPr>
    <w:rPr>
      <w:rFonts w:ascii="Corbel" w:eastAsia="Calibri" w:hAnsi="Corbel" w:cs="Times New Roman"/>
      <w:b/>
      <w:noProof/>
      <w:color w:val="731F1C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311D4F"/>
    <w:rPr>
      <w:rFonts w:ascii="Corbel" w:eastAsia="Calibri" w:hAnsi="Corbel" w:cs="Times New Roman"/>
      <w:b/>
      <w:noProof/>
      <w:color w:val="731F1C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tierney\AppData\Roaming\Microsoft\Templates\Membership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5F78440AB3AB4F4A9DBEEB78F21D27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C69B38-90CF-4EA4-BC4B-2ECA8A6AE0A9}"/>
      </w:docPartPr>
      <w:docPartBody>
        <w:p w:rsidR="006328D6" w:rsidRDefault="000E5954">
          <w:pPr>
            <w:pStyle w:val="5F78440AB3AB4F4A9DBEEB78F21D274A"/>
          </w:pPr>
          <w:r w:rsidRPr="006145D8">
            <w:t>First Name</w:t>
          </w:r>
        </w:p>
      </w:docPartBody>
    </w:docPart>
    <w:docPart>
      <w:docPartPr>
        <w:name w:val="3446CBF6A0D34DBE943661D9518C34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06F6FB-D281-4927-B9FA-565DAF1B6BA5}"/>
      </w:docPartPr>
      <w:docPartBody>
        <w:p w:rsidR="006328D6" w:rsidRDefault="000E5954">
          <w:pPr>
            <w:pStyle w:val="3446CBF6A0D34DBE943661D9518C349A"/>
          </w:pPr>
          <w:r w:rsidRPr="006145D8">
            <w:t>Last Name</w:t>
          </w:r>
        </w:p>
      </w:docPartBody>
    </w:docPart>
    <w:docPart>
      <w:docPartPr>
        <w:name w:val="F841725F51394233A1E6289468630F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2ABB44-5104-446E-85D7-2A8026D5EE5D}"/>
      </w:docPartPr>
      <w:docPartBody>
        <w:p w:rsidR="006328D6" w:rsidRDefault="000E5954">
          <w:pPr>
            <w:pStyle w:val="F841725F51394233A1E6289468630F77"/>
          </w:pPr>
          <w:r w:rsidRPr="006145D8">
            <w:t>Cell Phone</w:t>
          </w:r>
        </w:p>
      </w:docPartBody>
    </w:docPart>
    <w:docPart>
      <w:docPartPr>
        <w:name w:val="8FA89FBBDD5B46EA9E447FE839E48B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FEF572-4603-41F5-BB09-D634280542F9}"/>
      </w:docPartPr>
      <w:docPartBody>
        <w:p w:rsidR="006328D6" w:rsidRDefault="000E5954">
          <w:pPr>
            <w:pStyle w:val="8FA89FBBDD5B46EA9E447FE839E48BEA"/>
          </w:pPr>
          <w:r w:rsidRPr="006145D8">
            <w:t>Email</w:t>
          </w:r>
        </w:p>
      </w:docPartBody>
    </w:docPart>
    <w:docPart>
      <w:docPartPr>
        <w:name w:val="07A457126CEC4D9EA27BCDB36EDBE7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963117-43E9-41AE-AB5B-088678C19A2D}"/>
      </w:docPartPr>
      <w:docPartBody>
        <w:p w:rsidR="006328D6" w:rsidRDefault="000E5954">
          <w:pPr>
            <w:pStyle w:val="07A457126CEC4D9EA27BCDB36EDBE7A2"/>
          </w:pPr>
          <w:r w:rsidRPr="006145D8">
            <w:t>First Name</w:t>
          </w:r>
        </w:p>
      </w:docPartBody>
    </w:docPart>
    <w:docPart>
      <w:docPartPr>
        <w:name w:val="C67A30E33F9243EC8C9C6DC65E24DE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268599-73FA-498C-AD50-C443D707D5A6}"/>
      </w:docPartPr>
      <w:docPartBody>
        <w:p w:rsidR="006328D6" w:rsidRDefault="000E5954">
          <w:pPr>
            <w:pStyle w:val="C67A30E33F9243EC8C9C6DC65E24DE74"/>
          </w:pPr>
          <w:r w:rsidRPr="006145D8">
            <w:t>Last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954"/>
    <w:rsid w:val="000E5954"/>
    <w:rsid w:val="000F3AB1"/>
    <w:rsid w:val="00142733"/>
    <w:rsid w:val="006328D6"/>
    <w:rsid w:val="006F7BF8"/>
    <w:rsid w:val="00C11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sz w:val="28"/>
      <w:szCs w:val="28"/>
      <w:lang w:val="en-US" w:eastAsia="en-US"/>
    </w:rPr>
  </w:style>
  <w:style w:type="paragraph" w:customStyle="1" w:styleId="4F64403D4B9146118D79846E1F59E5D0">
    <w:name w:val="4F64403D4B9146118D79846E1F59E5D0"/>
  </w:style>
  <w:style w:type="paragraph" w:customStyle="1" w:styleId="5F78440AB3AB4F4A9DBEEB78F21D274A">
    <w:name w:val="5F78440AB3AB4F4A9DBEEB78F21D274A"/>
  </w:style>
  <w:style w:type="paragraph" w:customStyle="1" w:styleId="3446CBF6A0D34DBE943661D9518C349A">
    <w:name w:val="3446CBF6A0D34DBE943661D9518C349A"/>
  </w:style>
  <w:style w:type="paragraph" w:customStyle="1" w:styleId="F841725F51394233A1E6289468630F77">
    <w:name w:val="F841725F51394233A1E6289468630F77"/>
  </w:style>
  <w:style w:type="paragraph" w:customStyle="1" w:styleId="029DA9D0141242EFB8620121BBAEB5B2">
    <w:name w:val="029DA9D0141242EFB8620121BBAEB5B2"/>
  </w:style>
  <w:style w:type="paragraph" w:customStyle="1" w:styleId="8FA89FBBDD5B46EA9E447FE839E48BEA">
    <w:name w:val="8FA89FBBDD5B46EA9E447FE839E48BEA"/>
  </w:style>
  <w:style w:type="paragraph" w:customStyle="1" w:styleId="6B7BA2ADBB0247E993D0780D3B206079">
    <w:name w:val="6B7BA2ADBB0247E993D0780D3B206079"/>
  </w:style>
  <w:style w:type="paragraph" w:customStyle="1" w:styleId="07A457126CEC4D9EA27BCDB36EDBE7A2">
    <w:name w:val="07A457126CEC4D9EA27BCDB36EDBE7A2"/>
  </w:style>
  <w:style w:type="paragraph" w:customStyle="1" w:styleId="C67A30E33F9243EC8C9C6DC65E24DE74">
    <w:name w:val="C67A30E33F9243EC8C9C6DC65E24DE74"/>
  </w:style>
  <w:style w:type="paragraph" w:customStyle="1" w:styleId="E68390C958454F219C1BFD2201E69D3D">
    <w:name w:val="E68390C958454F219C1BFD2201E69D3D"/>
  </w:style>
  <w:style w:type="paragraph" w:customStyle="1" w:styleId="A42E9B63423945FB82D8EAB6835A1DC5">
    <w:name w:val="A42E9B63423945FB82D8EAB6835A1DC5"/>
  </w:style>
  <w:style w:type="paragraph" w:customStyle="1" w:styleId="12D859ACCD2F449EB7DC4D2F7FE04950">
    <w:name w:val="12D859ACCD2F449EB7DC4D2F7FE04950"/>
  </w:style>
  <w:style w:type="paragraph" w:customStyle="1" w:styleId="192A7D09AB4D43FD946BCCC62D0205A6">
    <w:name w:val="192A7D09AB4D43FD946BCCC62D0205A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FB5AC8-4CF4-478C-BD8E-15E2C92D9F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C39F513-FAF9-4D94-9AEB-B20EE133C0C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E02B959D-AAC5-4E64-A805-FC1743D407A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FE9F245-BBD9-4CE7-B71B-077F506D5B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0</TotalTime>
  <Pages>1</Pages>
  <Words>45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2019-06-04T18:40:00Z</dcterms:created>
  <dcterms:modified xsi:type="dcterms:W3CDTF">2019-06-04T22:04:00Z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